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E1BC00" w14:textId="77777777" w:rsidR="00510EF0" w:rsidRDefault="00510EF0" w:rsidP="00684F15"/>
    <w:p w14:paraId="11F63A73" w14:textId="77777777" w:rsidR="00684F15" w:rsidRDefault="00684F15" w:rsidP="00684F15"/>
    <w:p w14:paraId="2E2CF75D" w14:textId="77777777" w:rsidR="00684F15" w:rsidRDefault="00684F15" w:rsidP="00684F15"/>
    <w:p w14:paraId="2947EC58" w14:textId="77777777" w:rsidR="00684F15" w:rsidRPr="00A5401A" w:rsidRDefault="00684F15" w:rsidP="00684F15">
      <w:pPr>
        <w:pStyle w:val="Textoindependiente"/>
        <w:jc w:val="center"/>
        <w:rPr>
          <w:szCs w:val="24"/>
        </w:rPr>
      </w:pPr>
    </w:p>
    <w:p w14:paraId="3B4EE335" w14:textId="23B85FD4" w:rsidR="00ED06B9" w:rsidRDefault="007B62D0" w:rsidP="00ED06B9">
      <w:pPr>
        <w:jc w:val="both"/>
        <w:rPr>
          <w:rFonts w:cs="Arial"/>
          <w:b/>
        </w:rPr>
      </w:pPr>
      <w:r>
        <w:rPr>
          <w:rFonts w:cs="Arial"/>
          <w:b/>
        </w:rPr>
        <w:t>JUSTIFICANTE DE MOVILIDAD POR PANDEMIA</w:t>
      </w:r>
    </w:p>
    <w:p w14:paraId="734106A7" w14:textId="77777777" w:rsidR="00D55854" w:rsidRPr="00D3448D" w:rsidRDefault="00D55854" w:rsidP="00ED06B9">
      <w:pPr>
        <w:jc w:val="both"/>
        <w:rPr>
          <w:rFonts w:cs="Arial"/>
          <w:b/>
        </w:rPr>
      </w:pPr>
    </w:p>
    <w:p w14:paraId="5C6F2CE3" w14:textId="77777777" w:rsidR="00ED06B9" w:rsidRDefault="00ED06B9" w:rsidP="00ED06B9">
      <w:pPr>
        <w:jc w:val="both"/>
        <w:rPr>
          <w:rFonts w:cs="Arial"/>
        </w:rPr>
      </w:pPr>
    </w:p>
    <w:p w14:paraId="3019E8FE" w14:textId="64190DAB" w:rsidR="00ED06B9" w:rsidRPr="00605BA6" w:rsidRDefault="00845893" w:rsidP="00ED06B9">
      <w:pPr>
        <w:rPr>
          <w:szCs w:val="24"/>
        </w:rPr>
      </w:pPr>
      <w:r w:rsidRPr="006B424E">
        <w:rPr>
          <w:rFonts w:cs="Arial"/>
          <w:b/>
          <w:i/>
          <w:highlight w:val="yellow"/>
        </w:rPr>
        <w:t>NOMBRE Y APELLIDOS</w:t>
      </w:r>
      <w:r w:rsidR="00335F8D" w:rsidRPr="00845893">
        <w:rPr>
          <w:rFonts w:cs="Arial"/>
          <w:b/>
          <w:highlight w:val="yellow"/>
        </w:rPr>
        <w:t xml:space="preserve"> </w:t>
      </w:r>
      <w:r w:rsidR="00D55854">
        <w:rPr>
          <w:rFonts w:cs="Arial"/>
        </w:rPr>
        <w:t>con</w:t>
      </w:r>
      <w:r w:rsidR="00605BA6">
        <w:rPr>
          <w:rFonts w:cs="Arial"/>
        </w:rPr>
        <w:t xml:space="preserve"> </w:t>
      </w:r>
      <w:r w:rsidR="00605BA6" w:rsidRPr="006B424E">
        <w:rPr>
          <w:rFonts w:cs="Arial"/>
        </w:rPr>
        <w:t>NIF</w:t>
      </w:r>
      <w:r w:rsidR="00605BA6" w:rsidRPr="006B424E">
        <w:rPr>
          <w:rFonts w:cs="Arial"/>
          <w:i/>
        </w:rPr>
        <w:t xml:space="preserve"> </w:t>
      </w:r>
      <w:r w:rsidRPr="006B424E">
        <w:rPr>
          <w:rFonts w:cs="Arial"/>
          <w:b/>
          <w:i/>
          <w:highlight w:val="yellow"/>
        </w:rPr>
        <w:t>XXXXXXXXX</w:t>
      </w:r>
    </w:p>
    <w:p w14:paraId="04679CB1" w14:textId="77777777" w:rsidR="00B9472F" w:rsidRDefault="00B9472F" w:rsidP="00ED06B9">
      <w:pPr>
        <w:rPr>
          <w:szCs w:val="24"/>
        </w:rPr>
      </w:pPr>
    </w:p>
    <w:p w14:paraId="07C747F7" w14:textId="162B76D4" w:rsidR="007B62D0" w:rsidRDefault="00D55854" w:rsidP="007B62D0">
      <w:pPr>
        <w:jc w:val="both"/>
      </w:pPr>
      <w:r>
        <w:t xml:space="preserve">ACUDIRÁ </w:t>
      </w:r>
      <w:r w:rsidR="00335F8D">
        <w:t>A IMPARTIR UNA PONENCIA EN</w:t>
      </w:r>
      <w:r w:rsidR="00F66BA8">
        <w:t xml:space="preserve"> </w:t>
      </w:r>
      <w:r>
        <w:t>UNA ACTIVIDAD FORMATIVA DE LA FACULTAD DE MEDICINA</w:t>
      </w:r>
      <w:r w:rsidR="00F66BA8">
        <w:t xml:space="preserve"> DE LA UN</w:t>
      </w:r>
      <w:r w:rsidR="006B424E">
        <w:t xml:space="preserve">IVERSIDAD COMPLUTENSE DE MADRID (VER </w:t>
      </w:r>
      <w:hyperlink r:id="rId7" w:history="1">
        <w:r w:rsidR="006B424E" w:rsidRPr="00A83169">
          <w:rPr>
            <w:rStyle w:val="Hipervnculo"/>
          </w:rPr>
          <w:t>https://medicina.ucm.es/semana-de-la-ciencia</w:t>
        </w:r>
      </w:hyperlink>
      <w:r w:rsidR="006B424E">
        <w:t>)</w:t>
      </w:r>
    </w:p>
    <w:p w14:paraId="14119309" w14:textId="77777777" w:rsidR="006B424E" w:rsidRDefault="006B424E" w:rsidP="007B62D0">
      <w:pPr>
        <w:jc w:val="both"/>
      </w:pPr>
    </w:p>
    <w:p w14:paraId="01427805" w14:textId="5D0B5C17" w:rsidR="006B424E" w:rsidRDefault="006B424E" w:rsidP="007B62D0">
      <w:pPr>
        <w:jc w:val="both"/>
      </w:pPr>
      <w:r>
        <w:t xml:space="preserve">TITULADA:  </w:t>
      </w:r>
      <w:r>
        <w:tab/>
      </w:r>
      <w:r>
        <w:tab/>
      </w:r>
      <w:r>
        <w:tab/>
      </w:r>
      <w:r>
        <w:tab/>
      </w:r>
      <w:r w:rsidRPr="006B424E">
        <w:rPr>
          <w:i/>
          <w:highlight w:val="yellow"/>
        </w:rPr>
        <w:t>XXXXX</w:t>
      </w:r>
    </w:p>
    <w:p w14:paraId="54C22D4B" w14:textId="77777777" w:rsidR="006B424E" w:rsidRDefault="006B424E" w:rsidP="007B62D0">
      <w:pPr>
        <w:jc w:val="both"/>
      </w:pPr>
    </w:p>
    <w:p w14:paraId="1C7A60FC" w14:textId="71BA3557" w:rsidR="006B424E" w:rsidRDefault="006B424E" w:rsidP="007B62D0">
      <w:pPr>
        <w:jc w:val="both"/>
      </w:pPr>
      <w:r>
        <w:t>EL DIA:</w:t>
      </w:r>
      <w:r w:rsidR="00D55854" w:rsidRPr="001A63E5">
        <w:t xml:space="preserve"> </w:t>
      </w:r>
      <w:r>
        <w:tab/>
      </w:r>
      <w:r>
        <w:tab/>
      </w:r>
      <w:r>
        <w:tab/>
      </w:r>
      <w:r>
        <w:tab/>
      </w:r>
      <w:r w:rsidRPr="006B424E">
        <w:rPr>
          <w:highlight w:val="yellow"/>
        </w:rPr>
        <w:t>X</w:t>
      </w:r>
      <w:r w:rsidR="00D55854" w:rsidRPr="006B424E">
        <w:rPr>
          <w:highlight w:val="yellow"/>
        </w:rPr>
        <w:t xml:space="preserve"> de </w:t>
      </w:r>
      <w:r w:rsidRPr="006B424E">
        <w:rPr>
          <w:highlight w:val="yellow"/>
        </w:rPr>
        <w:t>XXXX</w:t>
      </w:r>
      <w:r w:rsidR="00D55854" w:rsidRPr="006B424E">
        <w:rPr>
          <w:highlight w:val="yellow"/>
        </w:rPr>
        <w:t xml:space="preserve"> de 20</w:t>
      </w:r>
      <w:r w:rsidRPr="006B424E">
        <w:rPr>
          <w:highlight w:val="yellow"/>
        </w:rPr>
        <w:t>2X</w:t>
      </w:r>
      <w:r w:rsidR="00F66BA8">
        <w:t xml:space="preserve"> </w:t>
      </w:r>
    </w:p>
    <w:p w14:paraId="5041647F" w14:textId="77777777" w:rsidR="006B424E" w:rsidRDefault="006B424E" w:rsidP="007B62D0">
      <w:pPr>
        <w:jc w:val="both"/>
      </w:pPr>
    </w:p>
    <w:p w14:paraId="520E228E" w14:textId="206750A2" w:rsidR="006B424E" w:rsidRDefault="006B424E" w:rsidP="007B62D0">
      <w:pPr>
        <w:jc w:val="both"/>
      </w:pPr>
      <w:r>
        <w:t xml:space="preserve">CON EL SIGUIENTE HORARIO: </w:t>
      </w:r>
      <w:r w:rsidRPr="006B424E">
        <w:rPr>
          <w:highlight w:val="yellow"/>
        </w:rPr>
        <w:t>XX</w:t>
      </w:r>
      <w:proofErr w:type="gramStart"/>
      <w:r w:rsidRPr="006B424E">
        <w:rPr>
          <w:highlight w:val="yellow"/>
        </w:rPr>
        <w:t>:XX</w:t>
      </w:r>
      <w:proofErr w:type="gramEnd"/>
      <w:r w:rsidRPr="006B424E">
        <w:rPr>
          <w:highlight w:val="yellow"/>
        </w:rPr>
        <w:t xml:space="preserve"> A XX:XX</w:t>
      </w:r>
    </w:p>
    <w:p w14:paraId="43989F61" w14:textId="77777777" w:rsidR="006B424E" w:rsidRDefault="006B424E" w:rsidP="007B62D0">
      <w:pPr>
        <w:jc w:val="both"/>
      </w:pPr>
    </w:p>
    <w:p w14:paraId="25D363D8" w14:textId="0F9D3C80" w:rsidR="007B62D0" w:rsidRDefault="006B424E" w:rsidP="007B62D0">
      <w:pPr>
        <w:jc w:val="both"/>
      </w:pPr>
      <w:r>
        <w:t xml:space="preserve">EN LA SIGUIENTE SEDE: </w:t>
      </w:r>
      <w:r>
        <w:tab/>
      </w:r>
      <w:r w:rsidRPr="006B424E">
        <w:rPr>
          <w:highlight w:val="yellow"/>
        </w:rPr>
        <w:t>XXXX</w:t>
      </w:r>
    </w:p>
    <w:p w14:paraId="1EFD208B" w14:textId="77777777" w:rsidR="006B424E" w:rsidRDefault="006B424E" w:rsidP="007B62D0">
      <w:pPr>
        <w:jc w:val="both"/>
      </w:pPr>
    </w:p>
    <w:p w14:paraId="1E26B193" w14:textId="19DB9D38" w:rsidR="006B424E" w:rsidRDefault="006B424E" w:rsidP="007B62D0">
      <w:pPr>
        <w:jc w:val="both"/>
      </w:pPr>
      <w:r>
        <w:t>ORIGEN:</w:t>
      </w:r>
      <w:r>
        <w:tab/>
      </w:r>
      <w:r>
        <w:tab/>
      </w:r>
      <w:r>
        <w:tab/>
      </w:r>
      <w:r>
        <w:tab/>
      </w:r>
      <w:r w:rsidRPr="006B424E">
        <w:rPr>
          <w:i/>
          <w:highlight w:val="yellow"/>
        </w:rPr>
        <w:t>DIRECCIÓN</w:t>
      </w:r>
      <w:r w:rsidRPr="006B424E">
        <w:rPr>
          <w:i/>
          <w:highlight w:val="yellow"/>
        </w:rPr>
        <w:t xml:space="preserve"> POSTAL</w:t>
      </w:r>
    </w:p>
    <w:p w14:paraId="6FD62AE4" w14:textId="77777777" w:rsidR="006B424E" w:rsidRPr="00D55854" w:rsidRDefault="006B424E" w:rsidP="007B62D0">
      <w:pPr>
        <w:jc w:val="both"/>
        <w:rPr>
          <w:b/>
        </w:rPr>
      </w:pPr>
    </w:p>
    <w:p w14:paraId="00A8BF9A" w14:textId="4BB59A4B" w:rsidR="00D55854" w:rsidRPr="006B424E" w:rsidRDefault="006B424E" w:rsidP="007B62D0">
      <w:pPr>
        <w:jc w:val="both"/>
      </w:pPr>
      <w:r w:rsidRPr="006B424E">
        <w:t>FECHA DE IDA:</w:t>
      </w:r>
      <w:r>
        <w:tab/>
      </w:r>
      <w:r>
        <w:tab/>
      </w:r>
      <w:r>
        <w:tab/>
      </w:r>
      <w:r w:rsidRPr="006B424E">
        <w:rPr>
          <w:i/>
          <w:highlight w:val="yellow"/>
        </w:rPr>
        <w:t>X de XXXX de 202X</w:t>
      </w:r>
    </w:p>
    <w:p w14:paraId="192B228C" w14:textId="77777777" w:rsidR="006B424E" w:rsidRPr="006B424E" w:rsidRDefault="006B424E" w:rsidP="007B62D0">
      <w:pPr>
        <w:jc w:val="both"/>
      </w:pPr>
    </w:p>
    <w:p w14:paraId="6EEDDF3D" w14:textId="1C45A3ED" w:rsidR="006B424E" w:rsidRDefault="006B424E" w:rsidP="007B62D0">
      <w:pPr>
        <w:jc w:val="both"/>
        <w:rPr>
          <w:i/>
        </w:rPr>
      </w:pPr>
      <w:r w:rsidRPr="006B424E">
        <w:t>FECHA DE VUELTA:</w:t>
      </w:r>
      <w:r>
        <w:tab/>
      </w:r>
      <w:r>
        <w:tab/>
      </w:r>
      <w:r w:rsidRPr="006B424E">
        <w:rPr>
          <w:i/>
          <w:highlight w:val="yellow"/>
        </w:rPr>
        <w:t>X de XXXX de 202X</w:t>
      </w:r>
    </w:p>
    <w:p w14:paraId="36AE6F06" w14:textId="77777777" w:rsidR="006B424E" w:rsidRPr="006B424E" w:rsidRDefault="006B424E" w:rsidP="007B62D0">
      <w:pPr>
        <w:jc w:val="both"/>
      </w:pPr>
    </w:p>
    <w:p w14:paraId="6D31FAC4" w14:textId="77777777" w:rsidR="00ED06B9" w:rsidRDefault="00ED06B9" w:rsidP="00ED06B9">
      <w:pPr>
        <w:rPr>
          <w:szCs w:val="24"/>
        </w:rPr>
      </w:pPr>
    </w:p>
    <w:p w14:paraId="55665337" w14:textId="36351293" w:rsidR="00ED06B9" w:rsidRDefault="00ED06B9" w:rsidP="0086483B">
      <w:pPr>
        <w:rPr>
          <w:rFonts w:cs="Arial"/>
        </w:rPr>
      </w:pPr>
      <w:r w:rsidRPr="00D55854">
        <w:rPr>
          <w:rFonts w:cs="Arial"/>
        </w:rPr>
        <w:t xml:space="preserve">Y para que conste donde proceda, firmo el presente informe en Madrid, a </w:t>
      </w:r>
      <w:r w:rsidR="006B424E" w:rsidRPr="000100CB">
        <w:rPr>
          <w:rFonts w:cs="Arial"/>
          <w:i/>
          <w:highlight w:val="yellow"/>
        </w:rPr>
        <w:t>XX</w:t>
      </w:r>
      <w:r w:rsidRPr="00D55854">
        <w:rPr>
          <w:rFonts w:cs="Arial"/>
          <w:i/>
        </w:rPr>
        <w:t xml:space="preserve"> </w:t>
      </w:r>
      <w:r w:rsidRPr="00D55854">
        <w:rPr>
          <w:rFonts w:cs="Arial"/>
        </w:rPr>
        <w:t xml:space="preserve">de </w:t>
      </w:r>
      <w:r w:rsidR="006B424E" w:rsidRPr="000100CB">
        <w:rPr>
          <w:rFonts w:cs="Arial"/>
          <w:i/>
          <w:highlight w:val="yellow"/>
        </w:rPr>
        <w:t>XXXXX</w:t>
      </w:r>
      <w:r w:rsidR="00D55854" w:rsidRPr="00D55854">
        <w:rPr>
          <w:rFonts w:cs="Arial"/>
          <w:i/>
        </w:rPr>
        <w:t xml:space="preserve"> </w:t>
      </w:r>
      <w:r w:rsidR="00605BA6" w:rsidRPr="00D55854">
        <w:rPr>
          <w:rFonts w:cs="Arial"/>
        </w:rPr>
        <w:t xml:space="preserve">de </w:t>
      </w:r>
      <w:r w:rsidR="00605BA6" w:rsidRPr="000100CB">
        <w:rPr>
          <w:rFonts w:cs="Arial"/>
          <w:highlight w:val="yellow"/>
        </w:rPr>
        <w:t>202</w:t>
      </w:r>
      <w:r w:rsidR="006B424E" w:rsidRPr="000100CB">
        <w:rPr>
          <w:rFonts w:cs="Arial"/>
          <w:highlight w:val="yellow"/>
        </w:rPr>
        <w:t>X</w:t>
      </w:r>
      <w:bookmarkStart w:id="0" w:name="_GoBack"/>
      <w:bookmarkEnd w:id="0"/>
      <w:r w:rsidRPr="00D55854">
        <w:rPr>
          <w:rFonts w:cs="Arial"/>
        </w:rPr>
        <w:t>.</w:t>
      </w:r>
    </w:p>
    <w:p w14:paraId="51933A66" w14:textId="77777777" w:rsidR="00684F15" w:rsidRDefault="00684F15" w:rsidP="0086483B">
      <w:pPr>
        <w:rPr>
          <w:rFonts w:cs="Arial"/>
        </w:rPr>
      </w:pPr>
    </w:p>
    <w:p w14:paraId="26458236" w14:textId="77777777" w:rsidR="00542B68" w:rsidRPr="00F156EC" w:rsidRDefault="00542B68" w:rsidP="0086483B">
      <w:pPr>
        <w:rPr>
          <w:rFonts w:cs="Arial"/>
          <w:lang w:val="es-ES"/>
        </w:rPr>
      </w:pPr>
    </w:p>
    <w:p w14:paraId="53A109BD" w14:textId="77777777" w:rsidR="00684F15" w:rsidRPr="00F156EC" w:rsidRDefault="00684F15" w:rsidP="00684F15">
      <w:pPr>
        <w:jc w:val="both"/>
        <w:rPr>
          <w:rFonts w:cs="Arial"/>
          <w:lang w:val="es-ES"/>
        </w:rPr>
      </w:pPr>
    </w:p>
    <w:p w14:paraId="63FF735F" w14:textId="77777777" w:rsidR="00207D48" w:rsidRDefault="00207D48" w:rsidP="00684F15">
      <w:pPr>
        <w:ind w:left="2124" w:firstLine="708"/>
        <w:jc w:val="both"/>
        <w:rPr>
          <w:rFonts w:cs="Arial"/>
          <w:lang w:val="es-ES"/>
        </w:rPr>
      </w:pPr>
    </w:p>
    <w:p w14:paraId="1BF4ACBA" w14:textId="4A02248B" w:rsidR="00C654B5" w:rsidRPr="00F156EC" w:rsidRDefault="00C654B5" w:rsidP="00C654B5">
      <w:pPr>
        <w:jc w:val="both"/>
        <w:rPr>
          <w:rFonts w:cs="Arial"/>
          <w:lang w:val="es-ES"/>
        </w:rPr>
      </w:pPr>
    </w:p>
    <w:p w14:paraId="14931A23" w14:textId="77777777" w:rsidR="00C654B5" w:rsidRPr="00F156EC" w:rsidRDefault="00C654B5" w:rsidP="00C654B5">
      <w:pPr>
        <w:jc w:val="both"/>
        <w:rPr>
          <w:rFonts w:cs="Arial"/>
          <w:lang w:val="es-ES"/>
        </w:rPr>
      </w:pPr>
    </w:p>
    <w:p w14:paraId="6A5E7DE4" w14:textId="77777777" w:rsidR="00C654B5" w:rsidRPr="00F156EC" w:rsidRDefault="00C654B5" w:rsidP="00C654B5">
      <w:pPr>
        <w:jc w:val="both"/>
        <w:rPr>
          <w:rFonts w:cs="Arial"/>
          <w:lang w:val="es-ES"/>
        </w:rPr>
      </w:pPr>
    </w:p>
    <w:p w14:paraId="4610711D" w14:textId="77777777" w:rsidR="00C654B5" w:rsidRDefault="00C654B5" w:rsidP="00C654B5">
      <w:pPr>
        <w:ind w:left="2124" w:firstLine="708"/>
        <w:jc w:val="both"/>
        <w:rPr>
          <w:rFonts w:cs="Arial"/>
          <w:lang w:val="es-ES"/>
        </w:rPr>
      </w:pPr>
    </w:p>
    <w:p w14:paraId="639081A3" w14:textId="77777777" w:rsidR="00684F15" w:rsidRPr="00F156EC" w:rsidRDefault="00684F15" w:rsidP="00684F15">
      <w:pPr>
        <w:rPr>
          <w:lang w:val="es-ES"/>
        </w:rPr>
      </w:pPr>
    </w:p>
    <w:p w14:paraId="39CA482C" w14:textId="77777777" w:rsidR="00684F15" w:rsidRDefault="00684F15" w:rsidP="00684F15">
      <w:pPr>
        <w:rPr>
          <w:lang w:val="es-ES"/>
        </w:rPr>
      </w:pPr>
    </w:p>
    <w:p w14:paraId="3F881FBF" w14:textId="77777777" w:rsidR="00F34B18" w:rsidRDefault="00F34B18" w:rsidP="00F34B18">
      <w:pPr>
        <w:ind w:left="2124" w:firstLine="708"/>
        <w:jc w:val="both"/>
        <w:rPr>
          <w:rFonts w:cs="Arial"/>
          <w:lang w:val="es-ES"/>
        </w:rPr>
      </w:pPr>
      <w:r w:rsidRPr="00F156EC">
        <w:rPr>
          <w:rFonts w:cs="Arial"/>
          <w:lang w:val="es-ES"/>
        </w:rPr>
        <w:t xml:space="preserve">Prof. </w:t>
      </w:r>
      <w:r>
        <w:rPr>
          <w:rFonts w:cs="Arial"/>
          <w:lang w:val="es-ES"/>
        </w:rPr>
        <w:t>Jose R. Regueiro</w:t>
      </w:r>
    </w:p>
    <w:p w14:paraId="26CE4EB4" w14:textId="59992350" w:rsidR="00B05E49" w:rsidRPr="00F156EC" w:rsidRDefault="00B05E49" w:rsidP="00F34B18">
      <w:pPr>
        <w:ind w:left="2124" w:firstLine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Vicedecano de Investigación y Doctorado</w:t>
      </w:r>
    </w:p>
    <w:p w14:paraId="6D6BC756" w14:textId="77777777" w:rsidR="00F34B18" w:rsidRDefault="00F34B18" w:rsidP="00684F15">
      <w:pPr>
        <w:rPr>
          <w:lang w:val="es-ES"/>
        </w:rPr>
      </w:pPr>
    </w:p>
    <w:p w14:paraId="4969CE0D" w14:textId="3753F213" w:rsidR="00C9376A" w:rsidRPr="00A12557" w:rsidRDefault="000100CB" w:rsidP="00684F15">
      <w:pPr>
        <w:rPr>
          <w:b/>
          <w:lang w:val="es-ES"/>
        </w:rPr>
      </w:pPr>
      <w:r w:rsidRPr="00C9376A">
        <w:rPr>
          <w:b/>
          <w:lang w:val="es-ES"/>
        </w:rPr>
        <w:t>Instrucciones</w:t>
      </w:r>
      <w:r>
        <w:rPr>
          <w:b/>
          <w:lang w:val="es-ES"/>
        </w:rPr>
        <w:t xml:space="preserve">: </w:t>
      </w:r>
      <w:r>
        <w:rPr>
          <w:lang w:val="es-ES"/>
        </w:rPr>
        <w:t xml:space="preserve">rellene los campos </w:t>
      </w:r>
      <w:r w:rsidRPr="00C9376A">
        <w:rPr>
          <w:highlight w:val="yellow"/>
          <w:lang w:val="es-ES"/>
        </w:rPr>
        <w:t>indicados</w:t>
      </w:r>
      <w:r>
        <w:rPr>
          <w:lang w:val="es-ES"/>
        </w:rPr>
        <w:t xml:space="preserve">, borre estas instrucciones y envíe el certificado a </w:t>
      </w:r>
      <w:r w:rsidRPr="00C03C07">
        <w:rPr>
          <w:lang w:val="es-ES"/>
        </w:rPr>
        <w:t>vdinvestigacion@ucm.es</w:t>
      </w:r>
      <w:r>
        <w:rPr>
          <w:lang w:val="es-ES"/>
        </w:rPr>
        <w:t xml:space="preserve"> para su firma, que suele ser en el día.</w:t>
      </w:r>
    </w:p>
    <w:sectPr w:rsidR="00C9376A" w:rsidRPr="00A125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69D2AE" w14:textId="77777777" w:rsidR="000D6214" w:rsidRDefault="000D6214">
      <w:r>
        <w:separator/>
      </w:r>
    </w:p>
  </w:endnote>
  <w:endnote w:type="continuationSeparator" w:id="0">
    <w:p w14:paraId="7B23931C" w14:textId="77777777" w:rsidR="000D6214" w:rsidRDefault="000D6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5BF18" w14:textId="77777777" w:rsidR="00C03C07" w:rsidRDefault="00C03C0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9C4671" w14:textId="77777777" w:rsidR="00C03C07" w:rsidRDefault="00C03C0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EEB9A" w14:textId="77777777" w:rsidR="00C03C07" w:rsidRDefault="00C03C0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AB519" w14:textId="77777777" w:rsidR="000D6214" w:rsidRDefault="000D6214">
      <w:r>
        <w:separator/>
      </w:r>
    </w:p>
  </w:footnote>
  <w:footnote w:type="continuationSeparator" w:id="0">
    <w:p w14:paraId="5BEE20EA" w14:textId="77777777" w:rsidR="000D6214" w:rsidRDefault="000D6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32545" w14:textId="77777777" w:rsidR="00C03C07" w:rsidRDefault="00C03C0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64C503" w14:textId="77777777" w:rsidR="00C03C07" w:rsidRDefault="00C03C07" w:rsidP="00052E9C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</w:p>
  <w:p w14:paraId="0AE6F41C" w14:textId="113DE4D1" w:rsidR="00C03C07" w:rsidRDefault="00C03C07" w:rsidP="00052E9C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2CA37E31" wp14:editId="4A935558">
          <wp:simplePos x="0" y="0"/>
          <wp:positionH relativeFrom="column">
            <wp:posOffset>-13335</wp:posOffset>
          </wp:positionH>
          <wp:positionV relativeFrom="paragraph">
            <wp:posOffset>125730</wp:posOffset>
          </wp:positionV>
          <wp:extent cx="3463290" cy="1019175"/>
          <wp:effectExtent l="0" t="0" r="0" b="0"/>
          <wp:wrapNone/>
          <wp:docPr id="3" name="Imagen 4" descr="Logo UCM-Facultad Medicina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UCM-Facultad Medicina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3290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2F9EDA" w14:textId="77777777" w:rsidR="00C03C07" w:rsidRDefault="00C03C07" w:rsidP="00052E9C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sz w:val="18"/>
      </w:rPr>
      <w:t>Prof. José R. Regueiro</w:t>
    </w:r>
  </w:p>
  <w:p w14:paraId="12EDF261" w14:textId="77777777" w:rsidR="00C03C07" w:rsidRDefault="00C03C07" w:rsidP="00052E9C">
    <w:pPr>
      <w:pStyle w:val="Encabezado"/>
      <w:tabs>
        <w:tab w:val="clear" w:pos="4252"/>
        <w:tab w:val="clear" w:pos="8504"/>
        <w:tab w:val="left" w:pos="5387"/>
        <w:tab w:val="left" w:pos="8222"/>
        <w:tab w:val="right" w:pos="8448"/>
      </w:tabs>
      <w:ind w:left="5529" w:right="-1" w:hanging="530"/>
      <w:jc w:val="right"/>
      <w:rPr>
        <w:sz w:val="18"/>
      </w:rPr>
    </w:pPr>
    <w:r>
      <w:rPr>
        <w:sz w:val="18"/>
      </w:rPr>
      <w:t>Vicedecano de Investigación y Doctorado</w:t>
    </w:r>
  </w:p>
  <w:p w14:paraId="4D783D44" w14:textId="77777777" w:rsidR="00C03C07" w:rsidRDefault="00C03C07" w:rsidP="00052E9C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Facultad de Medicina</w:t>
    </w:r>
  </w:p>
  <w:p w14:paraId="18D3453A" w14:textId="77777777" w:rsidR="00C03C07" w:rsidRDefault="00C03C07" w:rsidP="00052E9C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Universidad Complutense</w:t>
    </w:r>
  </w:p>
  <w:p w14:paraId="7C138EA5" w14:textId="77777777" w:rsidR="00C03C07" w:rsidRDefault="00C03C07" w:rsidP="00052E9C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28040 MADRID (ESPAÑA)</w:t>
    </w:r>
  </w:p>
  <w:p w14:paraId="15544236" w14:textId="77777777" w:rsidR="00C03C07" w:rsidRDefault="00C03C07" w:rsidP="00052E9C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  <w:lang w:val="en-GB"/>
      </w:rPr>
    </w:pPr>
    <w:r>
      <w:rPr>
        <w:sz w:val="18"/>
        <w:lang w:val="en-GB"/>
      </w:rPr>
      <w:t>Tel. +34 91 394 16 31</w:t>
    </w:r>
  </w:p>
  <w:p w14:paraId="5C7CC53E" w14:textId="77777777" w:rsidR="00C03C07" w:rsidRDefault="00C03C07" w:rsidP="00052E9C">
    <w:pPr>
      <w:pStyle w:val="Encabezado"/>
      <w:tabs>
        <w:tab w:val="clear" w:pos="4252"/>
        <w:tab w:val="clear" w:pos="8504"/>
        <w:tab w:val="left" w:pos="5775"/>
        <w:tab w:val="right" w:pos="8505"/>
      </w:tabs>
      <w:ind w:left="5775" w:right="-1" w:hanging="5775"/>
      <w:rPr>
        <w:color w:val="0000FF"/>
        <w:sz w:val="18"/>
        <w:u w:val="single"/>
        <w:lang w:val="en-GB"/>
      </w:rPr>
    </w:pPr>
    <w:r>
      <w:rPr>
        <w:sz w:val="18"/>
        <w:lang w:val="en-GB"/>
      </w:rPr>
      <w:tab/>
    </w:r>
    <w:r>
      <w:rPr>
        <w:sz w:val="18"/>
        <w:lang w:val="en-GB"/>
      </w:rPr>
      <w:tab/>
    </w:r>
    <w:hyperlink r:id="rId2" w:history="1">
      <w:r w:rsidRPr="005130BC">
        <w:rPr>
          <w:rStyle w:val="Hipervnculo"/>
          <w:sz w:val="18"/>
          <w:lang w:val="en-GB"/>
        </w:rPr>
        <w:t>vd.invydoc.med@ucm.es</w:t>
      </w:r>
    </w:hyperlink>
  </w:p>
  <w:p w14:paraId="7FFFC400" w14:textId="63B20AD6" w:rsidR="00C03C07" w:rsidRDefault="000D6214" w:rsidP="00052E9C">
    <w:pPr>
      <w:pStyle w:val="Encabezado"/>
      <w:tabs>
        <w:tab w:val="clear" w:pos="4252"/>
        <w:tab w:val="clear" w:pos="8504"/>
        <w:tab w:val="left" w:pos="5775"/>
        <w:tab w:val="right" w:pos="8505"/>
      </w:tabs>
      <w:ind w:left="5775" w:right="-1" w:hanging="5775"/>
      <w:jc w:val="right"/>
      <w:rPr>
        <w:sz w:val="18"/>
        <w:lang w:val="en-GB"/>
      </w:rPr>
    </w:pPr>
    <w:hyperlink r:id="rId3" w:history="1">
      <w:r w:rsidR="00C03C07" w:rsidRPr="005130BC">
        <w:rPr>
          <w:rStyle w:val="Hipervnculo"/>
          <w:sz w:val="18"/>
          <w:lang w:val="en-GB"/>
        </w:rPr>
        <w:t>medicina.ucm.es/investigacion-1</w:t>
      </w:r>
    </w:hyperlink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C0645" w14:textId="77777777" w:rsidR="00C03C07" w:rsidRDefault="00C03C0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476203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069A8"/>
    <w:multiLevelType w:val="singleLevel"/>
    <w:tmpl w:val="41AE0B02"/>
    <w:lvl w:ilvl="0">
      <w:numFmt w:val="bullet"/>
      <w:lvlText w:val=""/>
      <w:lvlJc w:val="left"/>
      <w:pPr>
        <w:tabs>
          <w:tab w:val="num" w:pos="705"/>
        </w:tabs>
        <w:ind w:left="705" w:hanging="705"/>
      </w:pPr>
      <w:rPr>
        <w:rFonts w:ascii="Symbol" w:hAnsi="Symbol" w:hint="default"/>
      </w:rPr>
    </w:lvl>
  </w:abstractNum>
  <w:abstractNum w:abstractNumId="2" w15:restartNumberingAfterBreak="0">
    <w:nsid w:val="4E927A79"/>
    <w:multiLevelType w:val="hybridMultilevel"/>
    <w:tmpl w:val="A9165B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CAA"/>
    <w:rsid w:val="000100CB"/>
    <w:rsid w:val="000124AB"/>
    <w:rsid w:val="00023590"/>
    <w:rsid w:val="00052E9C"/>
    <w:rsid w:val="00066842"/>
    <w:rsid w:val="000A05E6"/>
    <w:rsid w:val="000D6214"/>
    <w:rsid w:val="000F5011"/>
    <w:rsid w:val="001035F5"/>
    <w:rsid w:val="00112D8D"/>
    <w:rsid w:val="00152799"/>
    <w:rsid w:val="00167617"/>
    <w:rsid w:val="00167D26"/>
    <w:rsid w:val="001A63E5"/>
    <w:rsid w:val="001B65E8"/>
    <w:rsid w:val="001E0F66"/>
    <w:rsid w:val="00207D48"/>
    <w:rsid w:val="00214CC2"/>
    <w:rsid w:val="00230CBA"/>
    <w:rsid w:val="00235CAA"/>
    <w:rsid w:val="00243061"/>
    <w:rsid w:val="00335F8D"/>
    <w:rsid w:val="00351995"/>
    <w:rsid w:val="003646F8"/>
    <w:rsid w:val="00370959"/>
    <w:rsid w:val="003E003D"/>
    <w:rsid w:val="004044F5"/>
    <w:rsid w:val="00435B26"/>
    <w:rsid w:val="00494C69"/>
    <w:rsid w:val="004B0C5D"/>
    <w:rsid w:val="004B2DB8"/>
    <w:rsid w:val="004B70AC"/>
    <w:rsid w:val="00506D86"/>
    <w:rsid w:val="00510EF0"/>
    <w:rsid w:val="00522D17"/>
    <w:rsid w:val="00542B68"/>
    <w:rsid w:val="0054507A"/>
    <w:rsid w:val="00553833"/>
    <w:rsid w:val="005B4E9C"/>
    <w:rsid w:val="005B6A4B"/>
    <w:rsid w:val="005C716A"/>
    <w:rsid w:val="00605BA6"/>
    <w:rsid w:val="00610F17"/>
    <w:rsid w:val="00616FE5"/>
    <w:rsid w:val="006718CB"/>
    <w:rsid w:val="00684F15"/>
    <w:rsid w:val="006B424E"/>
    <w:rsid w:val="006D0842"/>
    <w:rsid w:val="006F2B8D"/>
    <w:rsid w:val="006F5A09"/>
    <w:rsid w:val="00734311"/>
    <w:rsid w:val="00764845"/>
    <w:rsid w:val="00796F8C"/>
    <w:rsid w:val="007B62D0"/>
    <w:rsid w:val="007C612A"/>
    <w:rsid w:val="00822765"/>
    <w:rsid w:val="00833269"/>
    <w:rsid w:val="00845893"/>
    <w:rsid w:val="0085786A"/>
    <w:rsid w:val="0086483B"/>
    <w:rsid w:val="008A2CD2"/>
    <w:rsid w:val="008A5835"/>
    <w:rsid w:val="008D1328"/>
    <w:rsid w:val="00950DF2"/>
    <w:rsid w:val="009704C0"/>
    <w:rsid w:val="00992A9D"/>
    <w:rsid w:val="009B6FE4"/>
    <w:rsid w:val="00A12557"/>
    <w:rsid w:val="00A67535"/>
    <w:rsid w:val="00AA7387"/>
    <w:rsid w:val="00AE3D79"/>
    <w:rsid w:val="00B05E49"/>
    <w:rsid w:val="00B250BD"/>
    <w:rsid w:val="00B9472F"/>
    <w:rsid w:val="00BC4557"/>
    <w:rsid w:val="00BD21CF"/>
    <w:rsid w:val="00BD71A1"/>
    <w:rsid w:val="00C03C07"/>
    <w:rsid w:val="00C47670"/>
    <w:rsid w:val="00C654B5"/>
    <w:rsid w:val="00C9376A"/>
    <w:rsid w:val="00CE320B"/>
    <w:rsid w:val="00CE586C"/>
    <w:rsid w:val="00D01704"/>
    <w:rsid w:val="00D3448D"/>
    <w:rsid w:val="00D37163"/>
    <w:rsid w:val="00D55854"/>
    <w:rsid w:val="00D7645E"/>
    <w:rsid w:val="00D825C9"/>
    <w:rsid w:val="00DE146A"/>
    <w:rsid w:val="00DE53FB"/>
    <w:rsid w:val="00ED06B9"/>
    <w:rsid w:val="00EF5F8B"/>
    <w:rsid w:val="00F156EC"/>
    <w:rsid w:val="00F34B18"/>
    <w:rsid w:val="00F6691E"/>
    <w:rsid w:val="00F66BA8"/>
    <w:rsid w:val="00F92C40"/>
    <w:rsid w:val="00F94F50"/>
    <w:rsid w:val="00FB5BFE"/>
    <w:rsid w:val="00FE12EC"/>
    <w:rsid w:val="00FF6B6A"/>
    <w:rsid w:val="00FF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2D579418"/>
  <w15:docId w15:val="{885BEDDB-4989-446D-9BDC-B52C1417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BFE"/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cs="Arial"/>
      <w:b/>
      <w:bCs/>
      <w:lang w:val="es-ES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Times New Roman" w:hAnsi="Times New Roman"/>
      <w:sz w:val="28"/>
      <w:szCs w:val="24"/>
      <w:lang w:val="es-ES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rFonts w:ascii="Times New Roman" w:hAnsi="Times New Roman"/>
      <w:sz w:val="28"/>
      <w:szCs w:val="24"/>
      <w:lang w:val="es-ES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sz w:val="2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Textoindependiente2">
    <w:name w:val="Body Text 2"/>
    <w:basedOn w:val="Normal"/>
    <w:pPr>
      <w:jc w:val="both"/>
    </w:pPr>
    <w:rPr>
      <w:rFonts w:cs="Arial"/>
      <w:szCs w:val="24"/>
      <w:lang w:val="es-ES"/>
    </w:rPr>
  </w:style>
  <w:style w:type="paragraph" w:customStyle="1" w:styleId="HTMLBody">
    <w:name w:val="HTML Body"/>
    <w:pPr>
      <w:autoSpaceDE w:val="0"/>
      <w:autoSpaceDN w:val="0"/>
      <w:adjustRightInd w:val="0"/>
    </w:pPr>
    <w:rPr>
      <w:rFonts w:ascii="Arial" w:hAnsi="Arial"/>
    </w:rPr>
  </w:style>
  <w:style w:type="paragraph" w:styleId="Textosinformato">
    <w:name w:val="Plain Text"/>
    <w:basedOn w:val="Normal"/>
    <w:rPr>
      <w:rFonts w:ascii="Courier New" w:hAnsi="Courier New"/>
      <w:sz w:val="20"/>
      <w:lang w:val="es-ES"/>
    </w:rPr>
  </w:style>
  <w:style w:type="paragraph" w:styleId="Puesto">
    <w:name w:val="Title"/>
    <w:basedOn w:val="Normal"/>
    <w:qFormat/>
    <w:pPr>
      <w:jc w:val="center"/>
    </w:pPr>
    <w:rPr>
      <w:rFonts w:cs="Arial"/>
      <w:b/>
      <w:bCs/>
      <w:sz w:val="44"/>
      <w:szCs w:val="24"/>
      <w:lang w:val="es-ES"/>
    </w:rPr>
  </w:style>
  <w:style w:type="paragraph" w:styleId="Sangradetextonormal">
    <w:name w:val="Body Text Indent"/>
    <w:basedOn w:val="Normal"/>
    <w:pPr>
      <w:ind w:firstLine="705"/>
      <w:jc w:val="both"/>
    </w:pPr>
    <w:rPr>
      <w:rFonts w:cs="Arial"/>
      <w:sz w:val="22"/>
      <w:lang w:val="es-ES"/>
    </w:rPr>
  </w:style>
  <w:style w:type="paragraph" w:styleId="Textoindependiente">
    <w:name w:val="Body Text"/>
    <w:basedOn w:val="Normal"/>
    <w:pPr>
      <w:jc w:val="right"/>
    </w:pPr>
    <w:rPr>
      <w:rFonts w:cs="Arial"/>
      <w:lang w:val="es-ES"/>
    </w:rPr>
  </w:style>
  <w:style w:type="paragraph" w:styleId="Textoindependiente3">
    <w:name w:val="Body Text 3"/>
    <w:basedOn w:val="Normal"/>
    <w:pPr>
      <w:jc w:val="both"/>
    </w:pPr>
    <w:rPr>
      <w:rFonts w:cs="Arial"/>
      <w:b/>
      <w:bCs/>
      <w:szCs w:val="24"/>
      <w:lang w:val="es-ES"/>
    </w:rPr>
  </w:style>
  <w:style w:type="character" w:styleId="nfasis">
    <w:name w:val="Emphasis"/>
    <w:uiPriority w:val="20"/>
    <w:qFormat/>
    <w:rsid w:val="00C476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edicina.ucm.es/semana-de-la-cienci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medicina.ucm.es/investigacion-1" TargetMode="External"/><Relationship Id="rId2" Type="http://schemas.openxmlformats.org/officeDocument/2006/relationships/hyperlink" Target="mailto:vd.invydoc.med@ucm.es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Escritorio\carta%20UCM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UCM</Template>
  <TotalTime>10</TotalTime>
  <Pages>1</Pages>
  <Words>132</Words>
  <Characters>742</Characters>
  <Application>Microsoft Office Word</Application>
  <DocSecurity>0</DocSecurity>
  <Lines>43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INSTITUTO DE FARMACOLOGIA Y TOXICOLOGIA</Company>
  <LinksUpToDate>false</LinksUpToDate>
  <CharactersWithSpaces>853</CharactersWithSpaces>
  <SharedDoc>false</SharedDoc>
  <HLinks>
    <vt:vector size="36" baseType="variant">
      <vt:variant>
        <vt:i4>3538985</vt:i4>
      </vt:variant>
      <vt:variant>
        <vt:i4>9</vt:i4>
      </vt:variant>
      <vt:variant>
        <vt:i4>0</vt:i4>
      </vt:variant>
      <vt:variant>
        <vt:i4>5</vt:i4>
      </vt:variant>
      <vt:variant>
        <vt:lpwstr>https://medicina.ucm.es/grupos</vt:lpwstr>
      </vt:variant>
      <vt:variant>
        <vt:lpwstr/>
      </vt:variant>
      <vt:variant>
        <vt:i4>3735620</vt:i4>
      </vt:variant>
      <vt:variant>
        <vt:i4>6</vt:i4>
      </vt:variant>
      <vt:variant>
        <vt:i4>0</vt:i4>
      </vt:variant>
      <vt:variant>
        <vt:i4>5</vt:i4>
      </vt:variant>
      <vt:variant>
        <vt:lpwstr>https://bibliometria.ucm.es/buscarGrupo</vt:lpwstr>
      </vt:variant>
      <vt:variant>
        <vt:lpwstr/>
      </vt:variant>
      <vt:variant>
        <vt:i4>1376266</vt:i4>
      </vt:variant>
      <vt:variant>
        <vt:i4>3</vt:i4>
      </vt:variant>
      <vt:variant>
        <vt:i4>0</vt:i4>
      </vt:variant>
      <vt:variant>
        <vt:i4>5</vt:i4>
      </vt:variant>
      <vt:variant>
        <vt:lpwstr>https://medicina.ucm.es/subcomision-de-proyectos</vt:lpwstr>
      </vt:variant>
      <vt:variant>
        <vt:lpwstr/>
      </vt:variant>
      <vt:variant>
        <vt:i4>7602295</vt:i4>
      </vt:variant>
      <vt:variant>
        <vt:i4>0</vt:i4>
      </vt:variant>
      <vt:variant>
        <vt:i4>0</vt:i4>
      </vt:variant>
      <vt:variant>
        <vt:i4>5</vt:i4>
      </vt:variant>
      <vt:variant>
        <vt:lpwstr>https://www.ucm.es/cea</vt:lpwstr>
      </vt:variant>
      <vt:variant>
        <vt:lpwstr/>
      </vt:variant>
      <vt:variant>
        <vt:i4>5570600</vt:i4>
      </vt:variant>
      <vt:variant>
        <vt:i4>0</vt:i4>
      </vt:variant>
      <vt:variant>
        <vt:i4>0</vt:i4>
      </vt:variant>
      <vt:variant>
        <vt:i4>5</vt:i4>
      </vt:variant>
      <vt:variant>
        <vt:lpwstr>mailto:regueiro@med.ucm.es</vt:lpwstr>
      </vt:variant>
      <vt:variant>
        <vt:lpwstr/>
      </vt:variant>
      <vt:variant>
        <vt:i4>5963878</vt:i4>
      </vt:variant>
      <vt:variant>
        <vt:i4>-1</vt:i4>
      </vt:variant>
      <vt:variant>
        <vt:i4>2050</vt:i4>
      </vt:variant>
      <vt:variant>
        <vt:i4>1</vt:i4>
      </vt:variant>
      <vt:variant>
        <vt:lpwstr>escudo125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Juan Tamargo</dc:creator>
  <cp:keywords/>
  <dc:description/>
  <cp:lastModifiedBy>jose ramon regueiro</cp:lastModifiedBy>
  <cp:revision>4</cp:revision>
  <cp:lastPrinted>2011-10-11T10:32:00Z</cp:lastPrinted>
  <dcterms:created xsi:type="dcterms:W3CDTF">2020-11-03T14:56:00Z</dcterms:created>
  <dcterms:modified xsi:type="dcterms:W3CDTF">2020-11-04T10:52:00Z</dcterms:modified>
</cp:coreProperties>
</file>