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68574" w14:textId="77777777" w:rsidR="00510EF0" w:rsidRDefault="00510EF0" w:rsidP="00684F15"/>
    <w:p w14:paraId="08CAAB41" w14:textId="77777777" w:rsidR="00684F15" w:rsidRDefault="00684F15" w:rsidP="00684F15"/>
    <w:p w14:paraId="6218969B" w14:textId="77777777" w:rsidR="00684F15" w:rsidRDefault="00684F15" w:rsidP="00684F15"/>
    <w:p w14:paraId="6456A8C6" w14:textId="77777777" w:rsidR="00684F15" w:rsidRPr="00A5401A" w:rsidRDefault="00684F15" w:rsidP="00684F15">
      <w:pPr>
        <w:pStyle w:val="Textoindependiente"/>
        <w:jc w:val="center"/>
        <w:rPr>
          <w:szCs w:val="24"/>
        </w:rPr>
      </w:pPr>
    </w:p>
    <w:p w14:paraId="6B95A66B" w14:textId="5E06C88C" w:rsidR="00ED06B9" w:rsidRPr="00A5401A" w:rsidRDefault="00C1330E" w:rsidP="00ED06B9">
      <w:pPr>
        <w:pStyle w:val="Textoindependiente"/>
        <w:jc w:val="center"/>
        <w:rPr>
          <w:szCs w:val="24"/>
        </w:rPr>
      </w:pPr>
      <w:r>
        <w:rPr>
          <w:szCs w:val="24"/>
        </w:rPr>
        <w:t>ESTELA PAZ ARTAL</w:t>
      </w:r>
      <w:r w:rsidR="00684F15" w:rsidRPr="00ED06B9">
        <w:rPr>
          <w:szCs w:val="24"/>
        </w:rPr>
        <w:t>,</w:t>
      </w:r>
      <w:r w:rsidR="001035F5" w:rsidRPr="00ED06B9">
        <w:rPr>
          <w:szCs w:val="24"/>
        </w:rPr>
        <w:t xml:space="preserve"> </w:t>
      </w:r>
      <w:r w:rsidR="00ED06B9" w:rsidRPr="00A5401A">
        <w:rPr>
          <w:szCs w:val="24"/>
        </w:rPr>
        <w:t>VICEDECAN</w:t>
      </w:r>
      <w:r>
        <w:rPr>
          <w:szCs w:val="24"/>
        </w:rPr>
        <w:t>A</w:t>
      </w:r>
      <w:r w:rsidR="00ED06B9" w:rsidRPr="00A5401A">
        <w:rPr>
          <w:szCs w:val="24"/>
        </w:rPr>
        <w:t xml:space="preserve"> DE INVESTIGACIÓN </w:t>
      </w:r>
      <w:r w:rsidR="00ED06B9">
        <w:rPr>
          <w:szCs w:val="24"/>
        </w:rPr>
        <w:t xml:space="preserve">Y DOCTORADO </w:t>
      </w:r>
      <w:r w:rsidR="00ED06B9" w:rsidRPr="00A5401A">
        <w:rPr>
          <w:szCs w:val="24"/>
        </w:rPr>
        <w:t>DE LA FACULTAD DE MEDICINA DE LA UN</w:t>
      </w:r>
      <w:r w:rsidR="00ED06B9">
        <w:rPr>
          <w:szCs w:val="24"/>
        </w:rPr>
        <w:t>IVERSIDAD COMPLUTENSE DE MADRID</w:t>
      </w:r>
    </w:p>
    <w:p w14:paraId="671E45B0" w14:textId="77777777" w:rsidR="00684F15" w:rsidRPr="00ED06B9" w:rsidRDefault="00684F15" w:rsidP="00ED06B9">
      <w:pPr>
        <w:pStyle w:val="Textoindependiente"/>
        <w:jc w:val="center"/>
        <w:rPr>
          <w:lang w:val="es-ES_tradnl"/>
        </w:rPr>
      </w:pPr>
    </w:p>
    <w:p w14:paraId="194FDB08" w14:textId="777FFE89" w:rsidR="00ED06B9" w:rsidRPr="002631E4" w:rsidRDefault="002631E4" w:rsidP="00ED06B9">
      <w:pPr>
        <w:jc w:val="both"/>
        <w:rPr>
          <w:rFonts w:cs="Arial"/>
          <w:b/>
        </w:rPr>
      </w:pPr>
      <w:r>
        <w:rPr>
          <w:rFonts w:cs="Arial"/>
          <w:b/>
        </w:rPr>
        <w:t>HACE CONSTAR QUE</w:t>
      </w:r>
    </w:p>
    <w:p w14:paraId="3A8B2CCE" w14:textId="0454B4F3" w:rsidR="00B9472F" w:rsidRDefault="00ED06B9" w:rsidP="00ED06B9">
      <w:pPr>
        <w:rPr>
          <w:szCs w:val="24"/>
        </w:rPr>
      </w:pPr>
      <w:r w:rsidRPr="005F08BB">
        <w:rPr>
          <w:szCs w:val="24"/>
        </w:rPr>
        <w:t xml:space="preserve"> </w:t>
      </w:r>
      <w:r w:rsidR="00351995">
        <w:rPr>
          <w:szCs w:val="24"/>
        </w:rPr>
        <w:t xml:space="preserve"> </w:t>
      </w:r>
      <w:r w:rsidR="00A94A00">
        <w:rPr>
          <w:szCs w:val="24"/>
        </w:rPr>
        <w:tab/>
      </w:r>
      <w:r w:rsidR="00A94A00">
        <w:rPr>
          <w:szCs w:val="24"/>
        </w:rPr>
        <w:tab/>
      </w:r>
      <w:r w:rsidR="00A94A00">
        <w:rPr>
          <w:szCs w:val="24"/>
        </w:rPr>
        <w:tab/>
      </w:r>
      <w:r w:rsidR="00351995">
        <w:rPr>
          <w:rFonts w:cs="Arial"/>
          <w:i/>
          <w:highlight w:val="yellow"/>
        </w:rPr>
        <w:t>Nombre persona interesada</w:t>
      </w:r>
      <w:r w:rsidR="002631E4">
        <w:rPr>
          <w:rFonts w:cs="Arial"/>
          <w:i/>
        </w:rPr>
        <w:t xml:space="preserve">, DNI </w:t>
      </w:r>
      <w:r w:rsidR="002631E4" w:rsidRPr="002631E4">
        <w:rPr>
          <w:rFonts w:cs="Arial"/>
          <w:i/>
          <w:highlight w:val="yellow"/>
        </w:rPr>
        <w:t>XXXXX</w:t>
      </w:r>
    </w:p>
    <w:p w14:paraId="2823E39C" w14:textId="370B531C" w:rsidR="002631E4" w:rsidRDefault="002631E4" w:rsidP="008606E2">
      <w:pPr>
        <w:rPr>
          <w:szCs w:val="24"/>
        </w:rPr>
      </w:pPr>
      <w:r w:rsidRPr="002631E4">
        <w:rPr>
          <w:szCs w:val="24"/>
        </w:rPr>
        <w:t xml:space="preserve">HA </w:t>
      </w:r>
      <w:r>
        <w:rPr>
          <w:szCs w:val="24"/>
        </w:rPr>
        <w:t>REALIZADO</w:t>
      </w:r>
      <w:r w:rsidRPr="002631E4">
        <w:rPr>
          <w:szCs w:val="24"/>
        </w:rPr>
        <w:t xml:space="preserve"> </w:t>
      </w:r>
      <w:r>
        <w:rPr>
          <w:szCs w:val="24"/>
        </w:rPr>
        <w:t>LA</w:t>
      </w:r>
      <w:r w:rsidRPr="002631E4">
        <w:rPr>
          <w:szCs w:val="24"/>
        </w:rPr>
        <w:t xml:space="preserve"> EVALUA</w:t>
      </w:r>
      <w:r>
        <w:rPr>
          <w:szCs w:val="24"/>
        </w:rPr>
        <w:t>CION</w:t>
      </w:r>
      <w:r w:rsidRPr="002631E4">
        <w:rPr>
          <w:szCs w:val="24"/>
        </w:rPr>
        <w:t xml:space="preserve"> EXTERN</w:t>
      </w:r>
      <w:r>
        <w:rPr>
          <w:szCs w:val="24"/>
        </w:rPr>
        <w:t>A</w:t>
      </w:r>
      <w:r w:rsidRPr="002631E4">
        <w:rPr>
          <w:szCs w:val="24"/>
        </w:rPr>
        <w:t xml:space="preserve"> </w:t>
      </w:r>
      <w:r w:rsidR="00BE48FE">
        <w:rPr>
          <w:szCs w:val="24"/>
        </w:rPr>
        <w:t xml:space="preserve">PREVISTA EN </w:t>
      </w:r>
      <w:r w:rsidR="00BE48FE" w:rsidRPr="002631E4">
        <w:rPr>
          <w:szCs w:val="24"/>
        </w:rPr>
        <w:t>EL RD99/2011 Y RD 576/2023</w:t>
      </w:r>
      <w:r w:rsidR="00BE48FE">
        <w:rPr>
          <w:szCs w:val="24"/>
        </w:rPr>
        <w:t xml:space="preserve"> </w:t>
      </w:r>
      <w:r w:rsidR="000150C8" w:rsidRPr="002631E4">
        <w:rPr>
          <w:szCs w:val="24"/>
        </w:rPr>
        <w:t xml:space="preserve">PREVIA A </w:t>
      </w:r>
      <w:r w:rsidR="00BE48FE">
        <w:rPr>
          <w:szCs w:val="24"/>
        </w:rPr>
        <w:t>LA</w:t>
      </w:r>
      <w:r w:rsidR="000150C8" w:rsidRPr="002631E4">
        <w:rPr>
          <w:szCs w:val="24"/>
        </w:rPr>
        <w:t xml:space="preserve"> </w:t>
      </w:r>
      <w:r w:rsidR="000150C8">
        <w:rPr>
          <w:szCs w:val="24"/>
        </w:rPr>
        <w:t xml:space="preserve">DEFENSA </w:t>
      </w:r>
      <w:r w:rsidR="00BE48FE">
        <w:rPr>
          <w:szCs w:val="24"/>
        </w:rPr>
        <w:t>DE LA TESIS</w:t>
      </w:r>
    </w:p>
    <w:p w14:paraId="10E9CB59" w14:textId="452FC944" w:rsidR="00BE48FE" w:rsidRPr="000150C8" w:rsidRDefault="00BE48FE" w:rsidP="00BE48FE">
      <w:pPr>
        <w:rPr>
          <w:rFonts w:cs="Arial"/>
          <w:i/>
        </w:rPr>
      </w:pPr>
      <w:r w:rsidRPr="002631E4">
        <w:rPr>
          <w:rFonts w:cs="Arial"/>
          <w:iCs/>
        </w:rPr>
        <w:t>TITULADA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Pr="002631E4">
        <w:rPr>
          <w:rFonts w:cs="Arial"/>
          <w:i/>
          <w:highlight w:val="yellow"/>
        </w:rPr>
        <w:t>Título de la tesis</w:t>
      </w:r>
    </w:p>
    <w:p w14:paraId="70952424" w14:textId="668987E8" w:rsidR="002631E4" w:rsidRPr="002631E4" w:rsidRDefault="00BE48FE" w:rsidP="002631E4">
      <w:pPr>
        <w:rPr>
          <w:szCs w:val="24"/>
        </w:rPr>
      </w:pPr>
      <w:r>
        <w:rPr>
          <w:szCs w:val="24"/>
        </w:rPr>
        <w:t>PRESENTADA POR</w:t>
      </w:r>
      <w:r w:rsidR="002631E4">
        <w:rPr>
          <w:szCs w:val="24"/>
        </w:rPr>
        <w:tab/>
      </w:r>
      <w:r w:rsidR="002631E4" w:rsidRPr="002631E4">
        <w:rPr>
          <w:rFonts w:cs="Arial"/>
          <w:i/>
          <w:highlight w:val="yellow"/>
        </w:rPr>
        <w:t>Nombre autor/a de la tesis</w:t>
      </w:r>
    </w:p>
    <w:p w14:paraId="009D7597" w14:textId="0DF266A1" w:rsidR="002631E4" w:rsidRDefault="002631E4" w:rsidP="002631E4">
      <w:pPr>
        <w:rPr>
          <w:szCs w:val="24"/>
        </w:rPr>
      </w:pPr>
      <w:r w:rsidRPr="002631E4">
        <w:rPr>
          <w:szCs w:val="24"/>
        </w:rPr>
        <w:t xml:space="preserve">INCLUIDA </w:t>
      </w:r>
      <w:r>
        <w:rPr>
          <w:szCs w:val="24"/>
        </w:rPr>
        <w:t xml:space="preserve">EN </w:t>
      </w:r>
      <w:r w:rsidRPr="002631E4">
        <w:rPr>
          <w:szCs w:val="24"/>
        </w:rPr>
        <w:t xml:space="preserve">EL PROGRAMA DE DOCTORADO </w:t>
      </w:r>
      <w:r>
        <w:rPr>
          <w:szCs w:val="24"/>
        </w:rPr>
        <w:t>DE ESTA FACULTAD</w:t>
      </w:r>
      <w:r w:rsidR="000150C8">
        <w:rPr>
          <w:szCs w:val="24"/>
        </w:rPr>
        <w:t xml:space="preserve"> </w:t>
      </w:r>
      <w:r w:rsidR="000150C8" w:rsidRPr="000150C8">
        <w:rPr>
          <w:szCs w:val="24"/>
          <w:highlight w:val="yellow"/>
        </w:rPr>
        <w:t>(</w:t>
      </w:r>
      <w:r w:rsidR="000451DF">
        <w:rPr>
          <w:szCs w:val="24"/>
          <w:highlight w:val="yellow"/>
        </w:rPr>
        <w:t xml:space="preserve">borre esta frase </w:t>
      </w:r>
      <w:r w:rsidR="00552531">
        <w:rPr>
          <w:szCs w:val="24"/>
          <w:highlight w:val="yellow"/>
        </w:rPr>
        <w:t>y deje su programa</w:t>
      </w:r>
      <w:r w:rsidR="000150C8" w:rsidRPr="000150C8">
        <w:rPr>
          <w:szCs w:val="24"/>
          <w:highlight w:val="yellow"/>
        </w:rPr>
        <w:t>)</w:t>
      </w:r>
    </w:p>
    <w:p w14:paraId="0759050A" w14:textId="77777777" w:rsidR="000150C8" w:rsidRPr="000150C8" w:rsidRDefault="000150C8" w:rsidP="00BE48FE">
      <w:pPr>
        <w:ind w:firstLine="426"/>
        <w:rPr>
          <w:szCs w:val="24"/>
        </w:rPr>
      </w:pPr>
      <w:r w:rsidRPr="000150C8">
        <w:rPr>
          <w:szCs w:val="24"/>
        </w:rPr>
        <w:t>Investigación en Ciencias Médico-Quirúrgicas</w:t>
      </w:r>
    </w:p>
    <w:p w14:paraId="40D7E093" w14:textId="77777777" w:rsidR="000150C8" w:rsidRPr="000150C8" w:rsidRDefault="000150C8" w:rsidP="00BE48FE">
      <w:pPr>
        <w:ind w:firstLine="426"/>
        <w:rPr>
          <w:szCs w:val="24"/>
        </w:rPr>
      </w:pPr>
      <w:r w:rsidRPr="000150C8">
        <w:rPr>
          <w:szCs w:val="24"/>
        </w:rPr>
        <w:t>Investigación Biomédica</w:t>
      </w:r>
    </w:p>
    <w:p w14:paraId="4CCFFBCA" w14:textId="477B03EB" w:rsidR="000150C8" w:rsidRPr="000150C8" w:rsidRDefault="000150C8" w:rsidP="00BE48FE">
      <w:pPr>
        <w:ind w:firstLine="426"/>
        <w:rPr>
          <w:szCs w:val="24"/>
        </w:rPr>
      </w:pPr>
      <w:r w:rsidRPr="000150C8">
        <w:rPr>
          <w:szCs w:val="24"/>
        </w:rPr>
        <w:t>Bioquímica, Biología Molecular y Biomedicina</w:t>
      </w:r>
    </w:p>
    <w:p w14:paraId="61FB569D" w14:textId="55F05B96" w:rsidR="000150C8" w:rsidRPr="000150C8" w:rsidRDefault="000150C8" w:rsidP="00BE48FE">
      <w:pPr>
        <w:ind w:firstLine="426"/>
        <w:rPr>
          <w:szCs w:val="24"/>
        </w:rPr>
      </w:pPr>
      <w:r w:rsidRPr="000150C8">
        <w:rPr>
          <w:szCs w:val="24"/>
        </w:rPr>
        <w:t xml:space="preserve">Ciencias de la Visión </w:t>
      </w:r>
    </w:p>
    <w:p w14:paraId="0300182D" w14:textId="77777777" w:rsidR="00351995" w:rsidRPr="002631E4" w:rsidRDefault="00351995" w:rsidP="00351995">
      <w:pPr>
        <w:rPr>
          <w:szCs w:val="24"/>
        </w:rPr>
      </w:pPr>
    </w:p>
    <w:p w14:paraId="35AC38F6" w14:textId="77777777" w:rsidR="00351995" w:rsidRDefault="00AE3D79" w:rsidP="00AE3D79">
      <w:pPr>
        <w:tabs>
          <w:tab w:val="left" w:pos="7580"/>
        </w:tabs>
        <w:rPr>
          <w:rFonts w:cs="Arial"/>
        </w:rPr>
      </w:pPr>
      <w:r>
        <w:rPr>
          <w:rFonts w:cs="Arial"/>
        </w:rPr>
        <w:tab/>
      </w:r>
    </w:p>
    <w:p w14:paraId="7EA8811A" w14:textId="77777777" w:rsidR="000451DF" w:rsidRDefault="00ED06B9" w:rsidP="0086483B">
      <w:pPr>
        <w:rPr>
          <w:rFonts w:cs="Arial"/>
        </w:rPr>
      </w:pPr>
      <w:r w:rsidRPr="00A5401A">
        <w:rPr>
          <w:rFonts w:cs="Arial"/>
        </w:rPr>
        <w:t xml:space="preserve">Y para que conste donde proceda, firmo el presente informe en Madrid, </w:t>
      </w:r>
    </w:p>
    <w:p w14:paraId="2B11FB34" w14:textId="28A28A83" w:rsidR="00ED06B9" w:rsidRDefault="00ED06B9" w:rsidP="0086483B">
      <w:pPr>
        <w:rPr>
          <w:rFonts w:cs="Arial"/>
        </w:rPr>
      </w:pPr>
      <w:r w:rsidRPr="00A5401A">
        <w:rPr>
          <w:rFonts w:cs="Arial"/>
        </w:rPr>
        <w:t xml:space="preserve">a </w:t>
      </w:r>
      <w:r w:rsidR="000F5011">
        <w:rPr>
          <w:rFonts w:cs="Arial"/>
          <w:highlight w:val="yellow"/>
        </w:rPr>
        <w:t>XX</w:t>
      </w:r>
      <w:r w:rsidRPr="000F5011">
        <w:rPr>
          <w:rFonts w:cs="Arial"/>
          <w:highlight w:val="yellow"/>
        </w:rPr>
        <w:t xml:space="preserve"> de </w:t>
      </w:r>
      <w:proofErr w:type="spellStart"/>
      <w:r w:rsidR="000F5011">
        <w:rPr>
          <w:rFonts w:cs="Arial"/>
          <w:highlight w:val="yellow"/>
        </w:rPr>
        <w:t>xxx</w:t>
      </w:r>
      <w:proofErr w:type="spellEnd"/>
      <w:r w:rsidRPr="000F5011">
        <w:rPr>
          <w:rFonts w:cs="Arial"/>
          <w:highlight w:val="yellow"/>
        </w:rPr>
        <w:t xml:space="preserve"> de </w:t>
      </w:r>
      <w:r w:rsidR="008606E2">
        <w:rPr>
          <w:szCs w:val="24"/>
        </w:rPr>
        <w:t>20</w:t>
      </w:r>
      <w:r w:rsidR="008606E2" w:rsidRPr="008606E2">
        <w:rPr>
          <w:szCs w:val="24"/>
          <w:highlight w:val="yellow"/>
        </w:rPr>
        <w:t>X</w:t>
      </w:r>
      <w:r w:rsidR="008606E2" w:rsidRPr="00234D10">
        <w:rPr>
          <w:szCs w:val="24"/>
          <w:highlight w:val="yellow"/>
        </w:rPr>
        <w:t>X</w:t>
      </w:r>
      <w:r w:rsidRPr="000F5011">
        <w:rPr>
          <w:rFonts w:cs="Arial"/>
          <w:highlight w:val="yellow"/>
        </w:rPr>
        <w:t>.</w:t>
      </w:r>
    </w:p>
    <w:p w14:paraId="6BDECF75" w14:textId="77777777" w:rsidR="00684F15" w:rsidRDefault="00684F15" w:rsidP="0086483B">
      <w:pPr>
        <w:rPr>
          <w:rFonts w:cs="Arial"/>
        </w:rPr>
      </w:pPr>
    </w:p>
    <w:p w14:paraId="5DC9A5FA" w14:textId="77777777" w:rsidR="00542B68" w:rsidRPr="00F156EC" w:rsidRDefault="00542B68" w:rsidP="0086483B">
      <w:pPr>
        <w:rPr>
          <w:rFonts w:cs="Arial"/>
          <w:lang w:val="es-ES"/>
        </w:rPr>
      </w:pPr>
    </w:p>
    <w:p w14:paraId="1BF14602" w14:textId="77777777" w:rsidR="00207D48" w:rsidRDefault="00207D48" w:rsidP="00684F15">
      <w:pPr>
        <w:ind w:left="2124" w:firstLine="708"/>
        <w:jc w:val="both"/>
        <w:rPr>
          <w:rFonts w:cs="Arial"/>
          <w:lang w:val="es-ES"/>
        </w:rPr>
      </w:pPr>
    </w:p>
    <w:p w14:paraId="12177A92" w14:textId="77777777" w:rsidR="00C654B5" w:rsidRPr="00F156EC" w:rsidRDefault="00C654B5" w:rsidP="00C654B5">
      <w:pPr>
        <w:jc w:val="both"/>
        <w:rPr>
          <w:rFonts w:cs="Arial"/>
          <w:lang w:val="es-ES"/>
        </w:rPr>
      </w:pPr>
    </w:p>
    <w:p w14:paraId="29C5DD3A" w14:textId="77777777" w:rsidR="00C654B5" w:rsidRPr="00F156EC" w:rsidRDefault="00C654B5" w:rsidP="00C654B5">
      <w:pPr>
        <w:jc w:val="both"/>
        <w:rPr>
          <w:rFonts w:cs="Arial"/>
          <w:lang w:val="es-ES"/>
        </w:rPr>
      </w:pPr>
    </w:p>
    <w:p w14:paraId="58F70309" w14:textId="0EEB848F" w:rsidR="00684F15" w:rsidRPr="002C4868" w:rsidRDefault="00684F15" w:rsidP="002C4868">
      <w:pPr>
        <w:jc w:val="both"/>
        <w:rPr>
          <w:rFonts w:cs="Arial"/>
          <w:lang w:val="es-ES"/>
        </w:rPr>
      </w:pPr>
    </w:p>
    <w:p w14:paraId="173C4AB6" w14:textId="77777777" w:rsidR="00EF5F8B" w:rsidRPr="008606E2" w:rsidRDefault="00EF5F8B" w:rsidP="00684F15">
      <w:pPr>
        <w:rPr>
          <w:lang w:val="es-ES"/>
        </w:rPr>
      </w:pPr>
    </w:p>
    <w:p w14:paraId="7F0AE4CE" w14:textId="77777777" w:rsidR="00C654B5" w:rsidRPr="008606E2" w:rsidRDefault="00C654B5" w:rsidP="00684F15">
      <w:pPr>
        <w:rPr>
          <w:lang w:val="es-ES"/>
        </w:rPr>
      </w:pPr>
    </w:p>
    <w:p w14:paraId="5FF8B7FB" w14:textId="77777777" w:rsidR="00C654B5" w:rsidRPr="008606E2" w:rsidRDefault="00C654B5" w:rsidP="00684F15">
      <w:pPr>
        <w:rPr>
          <w:lang w:val="es-ES"/>
        </w:rPr>
      </w:pPr>
    </w:p>
    <w:p w14:paraId="63B70FD8" w14:textId="77777777" w:rsidR="00F34B18" w:rsidRPr="008606E2" w:rsidRDefault="00F34B18" w:rsidP="00F34B18">
      <w:pPr>
        <w:rPr>
          <w:lang w:val="es-ES"/>
        </w:rPr>
      </w:pPr>
    </w:p>
    <w:p w14:paraId="00E7AE62" w14:textId="6C6928E9" w:rsidR="00F34B18" w:rsidRPr="008606E2" w:rsidRDefault="00F34B18" w:rsidP="00F34B18">
      <w:pPr>
        <w:ind w:left="2124" w:firstLine="708"/>
        <w:jc w:val="both"/>
        <w:rPr>
          <w:rFonts w:cs="Arial"/>
          <w:lang w:val="pt-BR"/>
        </w:rPr>
      </w:pPr>
      <w:r w:rsidRPr="008606E2">
        <w:rPr>
          <w:rFonts w:cs="Arial"/>
          <w:lang w:val="pt-BR"/>
        </w:rPr>
        <w:t xml:space="preserve">Prof. </w:t>
      </w:r>
      <w:r w:rsidR="00C1330E">
        <w:rPr>
          <w:rFonts w:cs="Arial"/>
          <w:lang w:val="pt-BR"/>
        </w:rPr>
        <w:t>Estela Paz Artal</w:t>
      </w:r>
      <w:bookmarkStart w:id="0" w:name="_GoBack"/>
      <w:bookmarkEnd w:id="0"/>
    </w:p>
    <w:p w14:paraId="5319A211" w14:textId="77777777" w:rsidR="00F34B18" w:rsidRPr="008606E2" w:rsidRDefault="00F34B18" w:rsidP="00684F15">
      <w:pPr>
        <w:rPr>
          <w:lang w:val="pt-BR"/>
        </w:rPr>
      </w:pPr>
    </w:p>
    <w:p w14:paraId="196B566C" w14:textId="77777777" w:rsidR="00E53A53" w:rsidRDefault="00E53A53" w:rsidP="00684F15">
      <w:pPr>
        <w:rPr>
          <w:lang w:val="pt-BR"/>
        </w:rPr>
      </w:pPr>
    </w:p>
    <w:p w14:paraId="45DF2FEC" w14:textId="77777777" w:rsidR="008606E2" w:rsidRDefault="008606E2" w:rsidP="00684F15">
      <w:pPr>
        <w:rPr>
          <w:lang w:val="pt-BR"/>
        </w:rPr>
      </w:pPr>
    </w:p>
    <w:p w14:paraId="209CA852" w14:textId="77777777" w:rsidR="008606E2" w:rsidRDefault="008606E2" w:rsidP="00684F15">
      <w:pPr>
        <w:rPr>
          <w:lang w:val="pt-BR"/>
        </w:rPr>
      </w:pPr>
    </w:p>
    <w:p w14:paraId="34F20531" w14:textId="0030D02F" w:rsidR="008606E2" w:rsidRPr="00435A34" w:rsidRDefault="008606E2" w:rsidP="00D5574D">
      <w:pPr>
        <w:rPr>
          <w:szCs w:val="24"/>
          <w:highlight w:val="yellow"/>
          <w:lang w:val="es-ES"/>
        </w:rPr>
      </w:pPr>
      <w:r w:rsidRPr="00435A34">
        <w:rPr>
          <w:szCs w:val="24"/>
          <w:highlight w:val="yellow"/>
          <w:lang w:val="es-ES"/>
        </w:rPr>
        <w:t xml:space="preserve">Complete/rellene los campos destacados en amarillo y envíe el autoinforme a </w:t>
      </w:r>
      <w:hyperlink r:id="rId7" w:history="1">
        <w:r w:rsidR="00D5574D" w:rsidRPr="00454AD8">
          <w:rPr>
            <w:rStyle w:val="Hipervnculo"/>
            <w:szCs w:val="24"/>
            <w:highlight w:val="yellow"/>
            <w:lang w:val="es-ES"/>
          </w:rPr>
          <w:t>adimed@ucm.es</w:t>
        </w:r>
      </w:hyperlink>
      <w:r w:rsidR="00D5574D">
        <w:rPr>
          <w:color w:val="0000FF"/>
          <w:szCs w:val="24"/>
          <w:highlight w:val="yellow"/>
          <w:u w:val="single"/>
          <w:lang w:val="es-ES"/>
        </w:rPr>
        <w:t xml:space="preserve">, </w:t>
      </w:r>
      <w:r w:rsidRPr="00435A34">
        <w:rPr>
          <w:szCs w:val="24"/>
          <w:highlight w:val="yellow"/>
          <w:lang w:val="es-ES"/>
        </w:rPr>
        <w:t>que lo devolverá por email en 24 horas habitualmente</w:t>
      </w:r>
    </w:p>
    <w:p w14:paraId="6933795F" w14:textId="27308E8B" w:rsidR="008606E2" w:rsidRPr="008606E2" w:rsidRDefault="008606E2" w:rsidP="00684F15">
      <w:pPr>
        <w:rPr>
          <w:lang w:val="es-ES"/>
        </w:rPr>
      </w:pPr>
    </w:p>
    <w:sectPr w:rsidR="008606E2" w:rsidRPr="008606E2">
      <w:headerReference w:type="default" r:id="rId8"/>
      <w:pgSz w:w="11906" w:h="16838" w:code="9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2AFD5" w14:textId="77777777" w:rsidR="00D745D2" w:rsidRDefault="00D745D2">
      <w:r>
        <w:separator/>
      </w:r>
    </w:p>
  </w:endnote>
  <w:endnote w:type="continuationSeparator" w:id="0">
    <w:p w14:paraId="7221ECB8" w14:textId="77777777" w:rsidR="00D745D2" w:rsidRDefault="00D74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51CEE" w14:textId="77777777" w:rsidR="00D745D2" w:rsidRDefault="00D745D2">
      <w:r>
        <w:separator/>
      </w:r>
    </w:p>
  </w:footnote>
  <w:footnote w:type="continuationSeparator" w:id="0">
    <w:p w14:paraId="5A348F01" w14:textId="77777777" w:rsidR="00D745D2" w:rsidRDefault="00D74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24224" w14:textId="77777777" w:rsidR="003646F8" w:rsidRDefault="00F35269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6C25E799" wp14:editId="0532C60E">
          <wp:simplePos x="0" y="0"/>
          <wp:positionH relativeFrom="column">
            <wp:posOffset>571500</wp:posOffset>
          </wp:positionH>
          <wp:positionV relativeFrom="paragraph">
            <wp:posOffset>116840</wp:posOffset>
          </wp:positionV>
          <wp:extent cx="914400" cy="914400"/>
          <wp:effectExtent l="0" t="0" r="0" b="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3062E1" w14:textId="77777777" w:rsidR="003646F8" w:rsidRDefault="003646F8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</w:p>
  <w:p w14:paraId="7C4E18B1" w14:textId="1FE8974E" w:rsidR="003646F8" w:rsidRDefault="003646F8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sz w:val="18"/>
      </w:rPr>
      <w:t>Prof</w:t>
    </w:r>
    <w:r w:rsidR="00C1330E">
      <w:rPr>
        <w:sz w:val="18"/>
      </w:rPr>
      <w:t>ª</w:t>
    </w:r>
    <w:r>
      <w:rPr>
        <w:sz w:val="18"/>
      </w:rPr>
      <w:t xml:space="preserve">. </w:t>
    </w:r>
    <w:r w:rsidR="00C1330E">
      <w:rPr>
        <w:sz w:val="18"/>
      </w:rPr>
      <w:t xml:space="preserve">Estela Paz </w:t>
    </w:r>
    <w:proofErr w:type="spellStart"/>
    <w:r w:rsidR="00C1330E">
      <w:rPr>
        <w:sz w:val="18"/>
      </w:rPr>
      <w:t>Artal</w:t>
    </w:r>
    <w:proofErr w:type="spellEnd"/>
  </w:p>
  <w:p w14:paraId="5B163F07" w14:textId="65924E0A" w:rsidR="003646F8" w:rsidRDefault="00684F15" w:rsidP="006F2B8D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5529" w:right="-1" w:hanging="530"/>
      <w:jc w:val="right"/>
      <w:rPr>
        <w:sz w:val="18"/>
      </w:rPr>
    </w:pPr>
    <w:r>
      <w:rPr>
        <w:sz w:val="18"/>
      </w:rPr>
      <w:t>Vicedecan</w:t>
    </w:r>
    <w:r w:rsidR="00C1330E">
      <w:rPr>
        <w:sz w:val="18"/>
      </w:rPr>
      <w:t>a</w:t>
    </w:r>
    <w:r>
      <w:rPr>
        <w:sz w:val="18"/>
      </w:rPr>
      <w:t xml:space="preserve"> de Investigación y </w:t>
    </w:r>
    <w:r w:rsidR="001035F5">
      <w:rPr>
        <w:sz w:val="18"/>
      </w:rPr>
      <w:t>Doctorado</w:t>
    </w:r>
  </w:p>
  <w:p w14:paraId="7F7CCBC7" w14:textId="77777777" w:rsidR="003646F8" w:rsidRDefault="003646F8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Facultad de Medicina</w:t>
    </w:r>
  </w:p>
  <w:p w14:paraId="71A28222" w14:textId="77777777" w:rsidR="003646F8" w:rsidRDefault="003646F8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Universidad Complutense</w:t>
    </w:r>
  </w:p>
  <w:p w14:paraId="02674179" w14:textId="77777777" w:rsidR="003646F8" w:rsidRDefault="003646F8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28040 MADRID (ESPAÑA)</w:t>
    </w:r>
  </w:p>
  <w:p w14:paraId="4E4780D2" w14:textId="22D15344" w:rsidR="003646F8" w:rsidRDefault="00235CAA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  <w:lang w:val="en-GB"/>
      </w:rPr>
    </w:pPr>
    <w:r>
      <w:rPr>
        <w:sz w:val="18"/>
        <w:lang w:val="en-GB"/>
      </w:rPr>
      <w:t>Tel. +</w:t>
    </w:r>
    <w:r w:rsidR="00D5574D" w:rsidRPr="00D5574D">
      <w:rPr>
        <w:sz w:val="18"/>
      </w:rPr>
      <w:t>34 91 394 1301</w:t>
    </w:r>
  </w:p>
  <w:p w14:paraId="2825C52B" w14:textId="77777777" w:rsidR="001035F5" w:rsidRDefault="003646F8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rPr>
        <w:sz w:val="18"/>
        <w:lang w:val="en-GB"/>
      </w:rPr>
    </w:pPr>
    <w:r>
      <w:rPr>
        <w:lang w:val="en-GB"/>
      </w:rPr>
      <w:t>UNIVERSIDAD COMPLUTENSE</w:t>
    </w:r>
    <w:r>
      <w:rPr>
        <w:sz w:val="18"/>
        <w:lang w:val="en-GB"/>
      </w:rPr>
      <w:tab/>
    </w:r>
    <w:r>
      <w:rPr>
        <w:sz w:val="18"/>
        <w:lang w:val="en-GB"/>
      </w:rPr>
      <w:tab/>
      <w:t xml:space="preserve">Email: </w:t>
    </w:r>
    <w:r w:rsidR="006F2B8D" w:rsidRPr="00EB0184">
      <w:rPr>
        <w:color w:val="0000FF"/>
        <w:sz w:val="18"/>
        <w:u w:val="single"/>
        <w:lang w:val="en-GB"/>
      </w:rPr>
      <w:t>vd.invydoc.med@ucm.es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476203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6A222D"/>
    <w:multiLevelType w:val="hybridMultilevel"/>
    <w:tmpl w:val="BC3821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AA"/>
    <w:rsid w:val="000124AB"/>
    <w:rsid w:val="000150C8"/>
    <w:rsid w:val="00023590"/>
    <w:rsid w:val="000451DF"/>
    <w:rsid w:val="0004725C"/>
    <w:rsid w:val="00066842"/>
    <w:rsid w:val="000A05E6"/>
    <w:rsid w:val="000F5011"/>
    <w:rsid w:val="001035F5"/>
    <w:rsid w:val="00112D8D"/>
    <w:rsid w:val="00152799"/>
    <w:rsid w:val="00207D48"/>
    <w:rsid w:val="00214CC2"/>
    <w:rsid w:val="00230CBA"/>
    <w:rsid w:val="00234D10"/>
    <w:rsid w:val="00235CAA"/>
    <w:rsid w:val="00243061"/>
    <w:rsid w:val="002631E4"/>
    <w:rsid w:val="002C4868"/>
    <w:rsid w:val="002D0FF4"/>
    <w:rsid w:val="00351995"/>
    <w:rsid w:val="003646F8"/>
    <w:rsid w:val="00370959"/>
    <w:rsid w:val="003E003D"/>
    <w:rsid w:val="004044F5"/>
    <w:rsid w:val="00435A34"/>
    <w:rsid w:val="00435B26"/>
    <w:rsid w:val="00477FD0"/>
    <w:rsid w:val="00494C69"/>
    <w:rsid w:val="00494F8A"/>
    <w:rsid w:val="004B0C5D"/>
    <w:rsid w:val="004B2DB8"/>
    <w:rsid w:val="004B70AC"/>
    <w:rsid w:val="004E3941"/>
    <w:rsid w:val="00506D86"/>
    <w:rsid w:val="00510EF0"/>
    <w:rsid w:val="00522D17"/>
    <w:rsid w:val="00542B68"/>
    <w:rsid w:val="0054507A"/>
    <w:rsid w:val="00552531"/>
    <w:rsid w:val="00553833"/>
    <w:rsid w:val="005B6A4B"/>
    <w:rsid w:val="005C716A"/>
    <w:rsid w:val="00610F17"/>
    <w:rsid w:val="00616FE5"/>
    <w:rsid w:val="00630EEF"/>
    <w:rsid w:val="006718CB"/>
    <w:rsid w:val="00684F15"/>
    <w:rsid w:val="006D0842"/>
    <w:rsid w:val="006F2B8D"/>
    <w:rsid w:val="006F5A09"/>
    <w:rsid w:val="0075219D"/>
    <w:rsid w:val="00764845"/>
    <w:rsid w:val="00787EFA"/>
    <w:rsid w:val="00796F8C"/>
    <w:rsid w:val="007C612A"/>
    <w:rsid w:val="007E4B7E"/>
    <w:rsid w:val="008202C0"/>
    <w:rsid w:val="00822765"/>
    <w:rsid w:val="008606E2"/>
    <w:rsid w:val="0086483B"/>
    <w:rsid w:val="008A2CD2"/>
    <w:rsid w:val="008A5835"/>
    <w:rsid w:val="008D1328"/>
    <w:rsid w:val="00930184"/>
    <w:rsid w:val="00950DF2"/>
    <w:rsid w:val="00956245"/>
    <w:rsid w:val="009704C0"/>
    <w:rsid w:val="009868DC"/>
    <w:rsid w:val="009C165F"/>
    <w:rsid w:val="00A432E5"/>
    <w:rsid w:val="00A74F16"/>
    <w:rsid w:val="00A94A00"/>
    <w:rsid w:val="00AA7387"/>
    <w:rsid w:val="00AC2448"/>
    <w:rsid w:val="00AE3D79"/>
    <w:rsid w:val="00B250BD"/>
    <w:rsid w:val="00B9472F"/>
    <w:rsid w:val="00BC4557"/>
    <w:rsid w:val="00BD21CF"/>
    <w:rsid w:val="00BE48FE"/>
    <w:rsid w:val="00C1330E"/>
    <w:rsid w:val="00C47670"/>
    <w:rsid w:val="00C654B5"/>
    <w:rsid w:val="00CE320B"/>
    <w:rsid w:val="00CE586C"/>
    <w:rsid w:val="00D3448D"/>
    <w:rsid w:val="00D37163"/>
    <w:rsid w:val="00D37B51"/>
    <w:rsid w:val="00D5574D"/>
    <w:rsid w:val="00D658D4"/>
    <w:rsid w:val="00D745D2"/>
    <w:rsid w:val="00D7645E"/>
    <w:rsid w:val="00D825C9"/>
    <w:rsid w:val="00DD29F7"/>
    <w:rsid w:val="00DE53FB"/>
    <w:rsid w:val="00E22590"/>
    <w:rsid w:val="00E53A53"/>
    <w:rsid w:val="00EA2926"/>
    <w:rsid w:val="00EB0184"/>
    <w:rsid w:val="00ED06B9"/>
    <w:rsid w:val="00EF5F8B"/>
    <w:rsid w:val="00F156EC"/>
    <w:rsid w:val="00F34B18"/>
    <w:rsid w:val="00F35269"/>
    <w:rsid w:val="00F6691E"/>
    <w:rsid w:val="00F94F50"/>
    <w:rsid w:val="00FB5BFE"/>
    <w:rsid w:val="00FE12EC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6F039EE4"/>
  <w15:docId w15:val="{F412F0E4-6B23-F24D-A237-E0074A2F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2">
    <w:name w:val="Body Text 2"/>
    <w:basedOn w:val="Normal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pPr>
      <w:autoSpaceDE w:val="0"/>
      <w:autoSpaceDN w:val="0"/>
      <w:adjustRightInd w:val="0"/>
    </w:pPr>
    <w:rPr>
      <w:rFonts w:ascii="Arial" w:hAnsi="Arial"/>
      <w:lang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character" w:customStyle="1" w:styleId="il">
    <w:name w:val="il"/>
    <w:rsid w:val="00E53A53"/>
  </w:style>
  <w:style w:type="character" w:styleId="Mencinsinresolver">
    <w:name w:val="Unresolved Mention"/>
    <w:uiPriority w:val="99"/>
    <w:semiHidden/>
    <w:unhideWhenUsed/>
    <w:rsid w:val="008606E2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72"/>
    <w:rsid w:val="00015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1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imed@ucm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UCM.dot</Template>
  <TotalTime>29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INSTITUTO DE FARMACOLOGIA Y TOXICOLOGIA</Company>
  <LinksUpToDate>false</LinksUpToDate>
  <CharactersWithSpaces>909</CharactersWithSpaces>
  <SharedDoc>false</SharedDoc>
  <HLinks>
    <vt:vector size="36" baseType="variant">
      <vt:variant>
        <vt:i4>3538985</vt:i4>
      </vt:variant>
      <vt:variant>
        <vt:i4>9</vt:i4>
      </vt:variant>
      <vt:variant>
        <vt:i4>0</vt:i4>
      </vt:variant>
      <vt:variant>
        <vt:i4>5</vt:i4>
      </vt:variant>
      <vt:variant>
        <vt:lpwstr>https://medicina.ucm.es/grupos</vt:lpwstr>
      </vt:variant>
      <vt:variant>
        <vt:lpwstr/>
      </vt:variant>
      <vt:variant>
        <vt:i4>3735620</vt:i4>
      </vt:variant>
      <vt:variant>
        <vt:i4>6</vt:i4>
      </vt:variant>
      <vt:variant>
        <vt:i4>0</vt:i4>
      </vt:variant>
      <vt:variant>
        <vt:i4>5</vt:i4>
      </vt:variant>
      <vt:variant>
        <vt:lpwstr>https://bibliometria.ucm.es/buscarGrupo</vt:lpwstr>
      </vt:variant>
      <vt:variant>
        <vt:lpwstr/>
      </vt:variant>
      <vt:variant>
        <vt:i4>1376266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https://medicina.ucm.es/subcomision-de-proyectos</vt:lpwstr>
      </vt:variant>
      <vt:variant>
        <vt:lpwstr/>
      </vt:variant>
      <vt:variant>
        <vt:i4>7602295</vt:i4>
      </vt:variant>
      <vt:variant>
        <vt:i4>0</vt:i4>
      </vt:variant>
      <vt:variant>
        <vt:i4>0</vt:i4>
      </vt:variant>
      <vt:variant>
        <vt:i4>5</vt:i4>
      </vt:variant>
      <vt:variant>
        <vt:lpwstr>https://www.ucm.es/cea</vt:lpwstr>
      </vt:variant>
      <vt:variant>
        <vt:lpwstr/>
      </vt:variant>
      <vt:variant>
        <vt:i4>5570600</vt:i4>
      </vt:variant>
      <vt:variant>
        <vt:i4>0</vt:i4>
      </vt:variant>
      <vt:variant>
        <vt:i4>0</vt:i4>
      </vt:variant>
      <vt:variant>
        <vt:i4>5</vt:i4>
      </vt:variant>
      <vt:variant>
        <vt:lpwstr>mailto:regueiro@med.ucm.es</vt:lpwstr>
      </vt:variant>
      <vt:variant>
        <vt:lpwstr/>
      </vt:variant>
      <vt:variant>
        <vt:i4>5963878</vt:i4>
      </vt:variant>
      <vt:variant>
        <vt:i4>-1</vt:i4>
      </vt:variant>
      <vt:variant>
        <vt:i4>2050</vt:i4>
      </vt:variant>
      <vt:variant>
        <vt:i4>1</vt:i4>
      </vt:variant>
      <vt:variant>
        <vt:lpwstr>escudo125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Juan Tamargo</dc:creator>
  <cp:keywords/>
  <dc:description/>
  <cp:lastModifiedBy>MARTA MAYORAL QUESADA</cp:lastModifiedBy>
  <cp:revision>8</cp:revision>
  <cp:lastPrinted>2011-10-11T10:32:00Z</cp:lastPrinted>
  <dcterms:created xsi:type="dcterms:W3CDTF">2024-11-17T19:51:00Z</dcterms:created>
  <dcterms:modified xsi:type="dcterms:W3CDTF">2026-04-27T09:32:00Z</dcterms:modified>
</cp:coreProperties>
</file>